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F0F" w:rsidRDefault="00F23F0F" w:rsidP="003F02B8">
      <w:pPr>
        <w:ind w:firstLine="602"/>
        <w:jc w:val="center"/>
        <w:rPr>
          <w:rFonts w:ascii="仿宋" w:eastAsia="仿宋" w:hAnsi="仿宋" w:cs="宋体" w:hint="eastAsia"/>
          <w:b/>
          <w:bCs/>
          <w:sz w:val="30"/>
          <w:szCs w:val="30"/>
        </w:rPr>
        <w:sectPr w:rsidR="00F23F0F">
          <w:headerReference w:type="even" r:id="rId9"/>
          <w:headerReference w:type="first" r:id="rId10"/>
          <w:type w:val="continuous"/>
          <w:pgSz w:w="11906" w:h="16838"/>
          <w:pgMar w:top="1134" w:right="1134" w:bottom="1134" w:left="1134" w:header="851" w:footer="992" w:gutter="0"/>
          <w:cols w:num="2" w:space="420"/>
          <w:docGrid w:type="lines" w:linePitch="312"/>
        </w:sectPr>
      </w:pPr>
      <w:bookmarkStart w:id="0" w:name="_GoBack"/>
      <w:bookmarkEnd w:id="0"/>
    </w:p>
    <w:p w:rsidR="003F02B8" w:rsidRPr="009927E5" w:rsidRDefault="003F02B8" w:rsidP="003F02B8">
      <w:pPr>
        <w:ind w:firstLine="602"/>
        <w:jc w:val="center"/>
        <w:rPr>
          <w:rFonts w:ascii="仿宋" w:eastAsia="仿宋" w:hAnsi="仿宋" w:cs="宋体"/>
          <w:b/>
          <w:bCs/>
          <w:sz w:val="30"/>
          <w:szCs w:val="30"/>
        </w:rPr>
      </w:pPr>
      <w:r w:rsidRPr="009927E5">
        <w:rPr>
          <w:rFonts w:ascii="仿宋" w:eastAsia="仿宋" w:hAnsi="仿宋" w:cs="宋体" w:hint="eastAsia"/>
          <w:b/>
          <w:bCs/>
          <w:sz w:val="30"/>
          <w:szCs w:val="30"/>
        </w:rPr>
        <w:t>关于论文著作权的声明和承诺</w:t>
      </w:r>
    </w:p>
    <w:p w:rsidR="003F02B8" w:rsidRPr="009927E5" w:rsidRDefault="003F02B8" w:rsidP="003F02B8">
      <w:pPr>
        <w:ind w:firstLineChars="236" w:firstLine="426"/>
        <w:rPr>
          <w:rFonts w:ascii="仿宋" w:eastAsia="仿宋" w:hAnsi="仿宋" w:cs="宋体"/>
        </w:rPr>
      </w:pPr>
      <w:r w:rsidRPr="00486485">
        <w:rPr>
          <w:rFonts w:ascii="仿宋" w:eastAsia="仿宋" w:hAnsi="仿宋" w:cs="宋体" w:hint="eastAsia"/>
          <w:b/>
          <w:bCs/>
        </w:rPr>
        <w:t>论文题目</w:t>
      </w:r>
      <w:r w:rsidRPr="009927E5">
        <w:rPr>
          <w:rFonts w:ascii="仿宋" w:eastAsia="仿宋" w:hAnsi="仿宋" w:cs="宋体" w:hint="eastAsia"/>
        </w:rPr>
        <w:t>：</w:t>
      </w:r>
    </w:p>
    <w:p w:rsidR="003F02B8" w:rsidRDefault="003F02B8" w:rsidP="003F02B8">
      <w:pPr>
        <w:widowControl/>
        <w:ind w:firstLine="480"/>
        <w:jc w:val="left"/>
        <w:rPr>
          <w:rFonts w:ascii="宋体" w:hAnsi="宋体" w:cs="宋体"/>
          <w:kern w:val="0"/>
          <w:sz w:val="24"/>
        </w:rPr>
        <w:sectPr w:rsidR="003F02B8" w:rsidSect="00F23F0F">
          <w:type w:val="continuous"/>
          <w:pgSz w:w="11906" w:h="16838"/>
          <w:pgMar w:top="1134" w:right="1134" w:bottom="1134" w:left="1134" w:header="851" w:footer="992" w:gutter="0"/>
          <w:cols w:space="420"/>
          <w:docGrid w:type="lines" w:linePitch="312"/>
        </w:sectPr>
      </w:pPr>
    </w:p>
    <w:p w:rsidR="003F02B8" w:rsidRDefault="003F02B8" w:rsidP="003F02B8">
      <w:pPr>
        <w:widowControl/>
        <w:ind w:firstLine="480"/>
        <w:jc w:val="left"/>
        <w:rPr>
          <w:rFonts w:ascii="宋体" w:hAnsi="宋体" w:cs="宋体"/>
          <w:kern w:val="0"/>
          <w:sz w:val="24"/>
        </w:rPr>
        <w:sectPr w:rsidR="003F02B8" w:rsidSect="003F02B8">
          <w:type w:val="continuous"/>
          <w:pgSz w:w="11906" w:h="16838"/>
          <w:pgMar w:top="1134" w:right="1134" w:bottom="1134" w:left="1134" w:header="851" w:footer="992" w:gutter="0"/>
          <w:cols w:space="420"/>
          <w:docGrid w:type="lines" w:linePitch="312"/>
        </w:sectPr>
      </w:pPr>
      <w:r w:rsidRPr="003F4913">
        <w:rPr>
          <w:rFonts w:ascii="宋体" w:hAnsi="宋体" w:cs="宋体"/>
          <w:noProof/>
          <w:kern w:val="0"/>
          <w:sz w:val="24"/>
        </w:rPr>
        <w:drawing>
          <wp:inline distT="0" distB="0" distL="0" distR="0" wp14:anchorId="54A3D409" wp14:editId="2C0A523C">
            <wp:extent cx="5274310" cy="507619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07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pPr w:leftFromText="180" w:rightFromText="180" w:vertAnchor="text" w:horzAnchor="margin" w:tblpXSpec="center" w:tblpY="79"/>
        <w:tblW w:w="0" w:type="auto"/>
        <w:tblLook w:val="04A0" w:firstRow="1" w:lastRow="0" w:firstColumn="1" w:lastColumn="0" w:noHBand="0" w:noVBand="1"/>
      </w:tblPr>
      <w:tblGrid>
        <w:gridCol w:w="4421"/>
      </w:tblGrid>
      <w:tr w:rsidR="00F23F0F" w:rsidRPr="009927E5" w:rsidTr="00F23F0F">
        <w:trPr>
          <w:trHeight w:val="2563"/>
        </w:trPr>
        <w:tc>
          <w:tcPr>
            <w:tcW w:w="4421" w:type="dxa"/>
          </w:tcPr>
          <w:p w:rsidR="00F23F0F" w:rsidRPr="00C23E27" w:rsidRDefault="00F23F0F" w:rsidP="00F23F0F">
            <w:pPr>
              <w:ind w:firstLine="360"/>
              <w:jc w:val="left"/>
              <w:rPr>
                <w:rFonts w:ascii="仿宋" w:eastAsia="仿宋" w:hAnsi="仿宋" w:cs="宋体"/>
              </w:rPr>
            </w:pPr>
          </w:p>
          <w:p w:rsidR="00F23F0F" w:rsidRPr="009927E5" w:rsidRDefault="00F23F0F" w:rsidP="00F23F0F">
            <w:pPr>
              <w:ind w:firstLine="360"/>
              <w:jc w:val="left"/>
              <w:rPr>
                <w:rFonts w:ascii="仿宋" w:eastAsia="仿宋" w:hAnsi="仿宋" w:cs="宋体"/>
              </w:rPr>
            </w:pPr>
          </w:p>
          <w:p w:rsidR="00F23F0F" w:rsidRPr="00537241" w:rsidRDefault="00F23F0F" w:rsidP="00F23F0F">
            <w:pPr>
              <w:ind w:firstLine="361"/>
              <w:jc w:val="center"/>
              <w:rPr>
                <w:rFonts w:ascii="仿宋" w:eastAsia="仿宋" w:hAnsi="仿宋" w:cs="宋体"/>
                <w:b/>
                <w:bCs/>
              </w:rPr>
            </w:pPr>
            <w:r w:rsidRPr="00537241">
              <w:rPr>
                <w:rFonts w:ascii="仿宋" w:eastAsia="仿宋" w:hAnsi="仿宋" w:cs="宋体" w:hint="eastAsia"/>
                <w:b/>
                <w:bCs/>
              </w:rPr>
              <w:t>第一作者身份证正面照片</w:t>
            </w:r>
          </w:p>
        </w:tc>
      </w:tr>
    </w:tbl>
    <w:p w:rsidR="003F02B8" w:rsidRPr="003F4913" w:rsidRDefault="003F02B8" w:rsidP="003F02B8">
      <w:pPr>
        <w:widowControl/>
        <w:ind w:firstLine="480"/>
        <w:jc w:val="left"/>
        <w:rPr>
          <w:rFonts w:ascii="宋体" w:hAnsi="宋体" w:cs="宋体"/>
          <w:kern w:val="0"/>
          <w:sz w:val="24"/>
        </w:rPr>
      </w:pPr>
    </w:p>
    <w:p w:rsidR="003F02B8" w:rsidRDefault="003F02B8" w:rsidP="003F02B8">
      <w:pPr>
        <w:ind w:firstLine="360"/>
        <w:rPr>
          <w:rFonts w:ascii="仿宋" w:eastAsia="仿宋" w:hAnsi="仿宋" w:cs="宋体"/>
        </w:rPr>
      </w:pPr>
    </w:p>
    <w:p w:rsidR="003F02B8" w:rsidRDefault="003F02B8" w:rsidP="003F02B8">
      <w:pPr>
        <w:ind w:firstLine="360"/>
        <w:rPr>
          <w:rFonts w:ascii="仿宋" w:eastAsia="仿宋" w:hAnsi="仿宋" w:cs="宋体"/>
        </w:rPr>
      </w:pPr>
    </w:p>
    <w:p w:rsidR="003F02B8" w:rsidRDefault="003F02B8" w:rsidP="003F02B8">
      <w:pPr>
        <w:ind w:firstLine="360"/>
        <w:rPr>
          <w:rFonts w:ascii="仿宋" w:eastAsia="仿宋" w:hAnsi="仿宋" w:cs="宋体"/>
        </w:rPr>
      </w:pPr>
    </w:p>
    <w:p w:rsidR="003F02B8" w:rsidRDefault="003F02B8" w:rsidP="003F02B8">
      <w:pPr>
        <w:ind w:firstLine="360"/>
        <w:rPr>
          <w:rFonts w:ascii="仿宋" w:eastAsia="仿宋" w:hAnsi="仿宋" w:cs="宋体"/>
        </w:rPr>
      </w:pPr>
    </w:p>
    <w:p w:rsidR="003F02B8" w:rsidRDefault="003F02B8" w:rsidP="003F02B8">
      <w:pPr>
        <w:ind w:firstLine="360"/>
        <w:rPr>
          <w:rFonts w:ascii="仿宋" w:eastAsia="仿宋" w:hAnsi="仿宋" w:cs="宋体"/>
        </w:rPr>
      </w:pPr>
    </w:p>
    <w:p w:rsidR="003F02B8" w:rsidRDefault="003F02B8" w:rsidP="003F02B8">
      <w:pPr>
        <w:ind w:firstLine="360"/>
        <w:rPr>
          <w:rFonts w:ascii="仿宋" w:eastAsia="仿宋" w:hAnsi="仿宋" w:cs="宋体"/>
        </w:rPr>
      </w:pPr>
    </w:p>
    <w:p w:rsidR="00F23F0F" w:rsidRDefault="00F23F0F" w:rsidP="003F02B8">
      <w:pPr>
        <w:ind w:firstLine="360"/>
        <w:rPr>
          <w:rFonts w:ascii="仿宋" w:eastAsia="仿宋" w:hAnsi="仿宋" w:cs="宋体"/>
        </w:rPr>
        <w:sectPr w:rsidR="00F23F0F">
          <w:type w:val="continuous"/>
          <w:pgSz w:w="11906" w:h="16838"/>
          <w:pgMar w:top="1134" w:right="1134" w:bottom="1134" w:left="1134" w:header="851" w:footer="992" w:gutter="0"/>
          <w:cols w:num="2" w:space="420"/>
          <w:docGrid w:type="lines" w:linePitch="312"/>
        </w:sectPr>
      </w:pPr>
    </w:p>
    <w:p w:rsidR="003F02B8" w:rsidRDefault="003F02B8" w:rsidP="003F02B8">
      <w:pPr>
        <w:ind w:firstLine="360"/>
        <w:rPr>
          <w:rFonts w:ascii="仿宋" w:eastAsia="仿宋" w:hAnsi="仿宋" w:cs="宋体"/>
        </w:rPr>
      </w:pPr>
    </w:p>
    <w:p w:rsidR="003F02B8" w:rsidRPr="00486485" w:rsidRDefault="003F02B8" w:rsidP="003F02B8">
      <w:pPr>
        <w:ind w:firstLine="360"/>
        <w:rPr>
          <w:rFonts w:ascii="仿宋" w:eastAsia="仿宋" w:hAnsi="仿宋" w:cs="宋体"/>
        </w:rPr>
      </w:pPr>
    </w:p>
    <w:p w:rsidR="003F02B8" w:rsidRPr="004C69A4" w:rsidRDefault="003F02B8" w:rsidP="003F02B8">
      <w:pPr>
        <w:ind w:firstLine="361"/>
        <w:rPr>
          <w:rFonts w:ascii="仿宋" w:eastAsia="仿宋" w:hAnsi="仿宋" w:cs="宋体"/>
          <w:b/>
          <w:bCs/>
        </w:rPr>
      </w:pPr>
      <w:r w:rsidRPr="004C69A4">
        <w:rPr>
          <w:rFonts w:ascii="仿宋" w:eastAsia="仿宋" w:hAnsi="仿宋" w:cs="宋体" w:hint="eastAsia"/>
          <w:b/>
          <w:bCs/>
        </w:rPr>
        <w:t>声明人（全体作者依序排列</w:t>
      </w:r>
      <w:r>
        <w:rPr>
          <w:rFonts w:ascii="仿宋" w:eastAsia="仿宋" w:hAnsi="仿宋" w:cs="宋体" w:hint="eastAsia"/>
          <w:b/>
          <w:bCs/>
        </w:rPr>
        <w:t>签字</w:t>
      </w:r>
      <w:r w:rsidRPr="004C69A4">
        <w:rPr>
          <w:rFonts w:ascii="仿宋" w:eastAsia="仿宋" w:hAnsi="仿宋" w:cs="宋体" w:hint="eastAsia"/>
          <w:b/>
          <w:bCs/>
        </w:rPr>
        <w:t>）：</w:t>
      </w:r>
    </w:p>
    <w:p w:rsidR="003F02B8" w:rsidRDefault="003F02B8" w:rsidP="003F02B8">
      <w:pPr>
        <w:ind w:right="960" w:firstLine="360"/>
        <w:jc w:val="right"/>
        <w:rPr>
          <w:rFonts w:ascii="仿宋" w:eastAsia="仿宋" w:hAnsi="仿宋" w:cs="宋体"/>
        </w:rPr>
      </w:pPr>
    </w:p>
    <w:p w:rsidR="003F02B8" w:rsidRDefault="003F02B8" w:rsidP="003F02B8">
      <w:pPr>
        <w:ind w:right="960" w:firstLine="360"/>
        <w:jc w:val="right"/>
        <w:rPr>
          <w:rFonts w:ascii="仿宋" w:eastAsia="仿宋" w:hAnsi="仿宋" w:cs="宋体"/>
        </w:rPr>
      </w:pPr>
    </w:p>
    <w:p w:rsidR="003F02B8" w:rsidRPr="009927E5" w:rsidRDefault="003F02B8" w:rsidP="003F02B8">
      <w:pPr>
        <w:ind w:right="960" w:firstLine="360"/>
        <w:jc w:val="right"/>
        <w:rPr>
          <w:rFonts w:ascii="仿宋" w:eastAsia="仿宋" w:hAnsi="仿宋" w:cs="宋体"/>
        </w:rPr>
      </w:pPr>
      <w:r w:rsidRPr="009927E5">
        <w:rPr>
          <w:rFonts w:ascii="仿宋" w:eastAsia="仿宋" w:hAnsi="仿宋" w:cs="宋体" w:hint="eastAsia"/>
        </w:rPr>
        <w:t>日期：</w:t>
      </w:r>
      <w:r w:rsidRPr="009927E5">
        <w:rPr>
          <w:rFonts w:ascii="仿宋" w:eastAsia="仿宋" w:hAnsi="仿宋" w:cs="宋体"/>
        </w:rPr>
        <w:t xml:space="preserve">     </w:t>
      </w:r>
      <w:r w:rsidRPr="009927E5">
        <w:rPr>
          <w:rFonts w:ascii="仿宋" w:eastAsia="仿宋" w:hAnsi="仿宋" w:cs="宋体" w:hint="eastAsia"/>
        </w:rPr>
        <w:t xml:space="preserve">年 </w:t>
      </w:r>
      <w:r w:rsidRPr="009927E5">
        <w:rPr>
          <w:rFonts w:ascii="仿宋" w:eastAsia="仿宋" w:hAnsi="仿宋" w:cs="宋体"/>
        </w:rPr>
        <w:t xml:space="preserve">   </w:t>
      </w:r>
      <w:r w:rsidRPr="009927E5">
        <w:rPr>
          <w:rFonts w:ascii="仿宋" w:eastAsia="仿宋" w:hAnsi="仿宋" w:cs="宋体" w:hint="eastAsia"/>
        </w:rPr>
        <w:t xml:space="preserve">月 </w:t>
      </w:r>
      <w:r w:rsidRPr="009927E5">
        <w:rPr>
          <w:rFonts w:ascii="仿宋" w:eastAsia="仿宋" w:hAnsi="仿宋" w:cs="宋体"/>
        </w:rPr>
        <w:t xml:space="preserve">   </w:t>
      </w:r>
      <w:r w:rsidRPr="009927E5">
        <w:rPr>
          <w:rFonts w:ascii="仿宋" w:eastAsia="仿宋" w:hAnsi="仿宋" w:cs="宋体" w:hint="eastAsia"/>
        </w:rPr>
        <w:t>日</w:t>
      </w:r>
    </w:p>
    <w:p w:rsidR="00F23F0F" w:rsidRDefault="00F23F0F" w:rsidP="00C14E9C">
      <w:pPr>
        <w:ind w:firstLineChars="0" w:firstLine="0"/>
        <w:sectPr w:rsidR="00F23F0F" w:rsidSect="00F23F0F">
          <w:type w:val="continuous"/>
          <w:pgSz w:w="11906" w:h="16838"/>
          <w:pgMar w:top="1134" w:right="1134" w:bottom="1134" w:left="1134" w:header="851" w:footer="992" w:gutter="0"/>
          <w:cols w:space="420"/>
          <w:docGrid w:type="lines" w:linePitch="312"/>
        </w:sectPr>
      </w:pPr>
    </w:p>
    <w:p w:rsidR="00A328F3" w:rsidRDefault="00A328F3" w:rsidP="00C14E9C">
      <w:pPr>
        <w:ind w:firstLineChars="0" w:firstLine="0"/>
      </w:pPr>
    </w:p>
    <w:sectPr w:rsidR="00A328F3">
      <w:type w:val="continuous"/>
      <w:pgSz w:w="11906" w:h="16838"/>
      <w:pgMar w:top="1134" w:right="1134" w:bottom="1134" w:left="1134" w:header="851" w:footer="992" w:gutter="0"/>
      <w:cols w:num="2" w:space="4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BD3" w:rsidRDefault="00560BD3">
      <w:pPr>
        <w:spacing w:line="240" w:lineRule="auto"/>
        <w:ind w:firstLine="360"/>
      </w:pPr>
      <w:r>
        <w:separator/>
      </w:r>
    </w:p>
  </w:endnote>
  <w:endnote w:type="continuationSeparator" w:id="0">
    <w:p w:rsidR="00560BD3" w:rsidRDefault="00560BD3">
      <w:pPr>
        <w:spacing w:line="240" w:lineRule="auto"/>
        <w:ind w:firstLine="3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BD3" w:rsidRDefault="00560BD3">
      <w:pPr>
        <w:ind w:firstLine="360"/>
      </w:pPr>
      <w:r>
        <w:separator/>
      </w:r>
    </w:p>
  </w:footnote>
  <w:footnote w:type="continuationSeparator" w:id="0">
    <w:p w:rsidR="00560BD3" w:rsidRDefault="00560BD3">
      <w:pPr>
        <w:ind w:firstLine="3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11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7"/>
      <w:gridCol w:w="3214"/>
      <w:gridCol w:w="3207"/>
    </w:tblGrid>
    <w:tr w:rsidR="00A328F3">
      <w:tc>
        <w:tcPr>
          <w:tcW w:w="3284" w:type="dxa"/>
          <w:vAlign w:val="center"/>
        </w:tcPr>
        <w:p w:rsidR="00A328F3" w:rsidRDefault="00777AA1">
          <w:pPr>
            <w:ind w:firstLine="360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A406A" w:rsidRPr="00DA406A">
            <w:rPr>
              <w:noProof/>
              <w:lang w:val="zh-CN"/>
            </w:rPr>
            <w:t>4</w:t>
          </w:r>
          <w:r>
            <w:fldChar w:fldCharType="end"/>
          </w:r>
        </w:p>
      </w:tc>
      <w:tc>
        <w:tcPr>
          <w:tcW w:w="3285" w:type="dxa"/>
          <w:vAlign w:val="center"/>
        </w:tcPr>
        <w:p w:rsidR="00A328F3" w:rsidRDefault="00777AA1">
          <w:pPr>
            <w:pStyle w:val="aff"/>
            <w:rPr>
              <w:rFonts w:cs="Times New Roman"/>
              <w:sz w:val="21"/>
            </w:rPr>
          </w:pPr>
          <w:r>
            <w:rPr>
              <w:rFonts w:hint="eastAsia"/>
              <w:sz w:val="21"/>
            </w:rPr>
            <w:t>物联网技术</w:t>
          </w:r>
        </w:p>
      </w:tc>
      <w:tc>
        <w:tcPr>
          <w:tcW w:w="3285" w:type="dxa"/>
          <w:vAlign w:val="center"/>
        </w:tcPr>
        <w:p w:rsidR="00A328F3" w:rsidRDefault="00A328F3">
          <w:pPr>
            <w:ind w:firstLine="360"/>
            <w:jc w:val="right"/>
          </w:pPr>
        </w:p>
      </w:tc>
    </w:tr>
  </w:tbl>
  <w:p w:rsidR="00A328F3" w:rsidRDefault="00A328F3">
    <w:pPr>
      <w:spacing w:line="100" w:lineRule="exact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8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6"/>
      <w:gridCol w:w="3212"/>
      <w:gridCol w:w="3210"/>
    </w:tblGrid>
    <w:tr w:rsidR="00A328F3">
      <w:tc>
        <w:tcPr>
          <w:tcW w:w="3284" w:type="dxa"/>
          <w:vAlign w:val="center"/>
        </w:tcPr>
        <w:p w:rsidR="00A328F3" w:rsidRDefault="00777AA1">
          <w:pPr>
            <w:ind w:firstLine="360"/>
          </w:pPr>
          <w:r>
            <w:rPr>
              <w:rFonts w:hint="eastAsia"/>
            </w:rPr>
            <w:t>2017</w:t>
          </w:r>
          <w:r>
            <w:rPr>
              <w:rFonts w:hint="eastAsia"/>
            </w:rPr>
            <w:t>年</w:t>
          </w:r>
        </w:p>
      </w:tc>
      <w:tc>
        <w:tcPr>
          <w:tcW w:w="3285" w:type="dxa"/>
          <w:vAlign w:val="center"/>
        </w:tcPr>
        <w:p w:rsidR="00A328F3" w:rsidRDefault="00777AA1">
          <w:pPr>
            <w:ind w:firstLine="360"/>
          </w:pPr>
          <w:r>
            <w:rPr>
              <w:rFonts w:hint="eastAsia"/>
            </w:rPr>
            <w:t>热力发电</w:t>
          </w:r>
        </w:p>
      </w:tc>
      <w:tc>
        <w:tcPr>
          <w:tcW w:w="3285" w:type="dxa"/>
          <w:vAlign w:val="center"/>
        </w:tcPr>
        <w:p w:rsidR="00A328F3" w:rsidRDefault="00777AA1">
          <w:pPr>
            <w:ind w:firstLine="360"/>
          </w:pPr>
          <w:r>
            <w:rPr>
              <w:rFonts w:hint="eastAsia"/>
            </w:rPr>
            <w:t>2</w:t>
          </w:r>
        </w:p>
      </w:tc>
    </w:tr>
  </w:tbl>
  <w:p w:rsidR="00A328F3" w:rsidRDefault="00A328F3">
    <w:pPr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851B4"/>
    <w:multiLevelType w:val="multilevel"/>
    <w:tmpl w:val="07B851B4"/>
    <w:lvl w:ilvl="0">
      <w:start w:val="1"/>
      <w:numFmt w:val="decimal"/>
      <w:pStyle w:val="a"/>
      <w:lvlText w:val="[%1]"/>
      <w:lvlJc w:val="left"/>
      <w:pPr>
        <w:ind w:left="1271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TUxODQ4ZDg3YzQ4YzA3NmUzZWE0ZDc2ZWI2MmVhN2MifQ=="/>
  </w:docVars>
  <w:rsids>
    <w:rsidRoot w:val="00E02321"/>
    <w:rsid w:val="00007420"/>
    <w:rsid w:val="00012716"/>
    <w:rsid w:val="0001733A"/>
    <w:rsid w:val="00020087"/>
    <w:rsid w:val="00021062"/>
    <w:rsid w:val="000232D9"/>
    <w:rsid w:val="0002510E"/>
    <w:rsid w:val="00025CFC"/>
    <w:rsid w:val="00030FDC"/>
    <w:rsid w:val="000351B9"/>
    <w:rsid w:val="000405B4"/>
    <w:rsid w:val="00041B7D"/>
    <w:rsid w:val="00042074"/>
    <w:rsid w:val="00043149"/>
    <w:rsid w:val="000459CC"/>
    <w:rsid w:val="00054CCD"/>
    <w:rsid w:val="00055BC0"/>
    <w:rsid w:val="00055CBC"/>
    <w:rsid w:val="00060899"/>
    <w:rsid w:val="000632CF"/>
    <w:rsid w:val="0006433C"/>
    <w:rsid w:val="000659A1"/>
    <w:rsid w:val="00065D39"/>
    <w:rsid w:val="00066627"/>
    <w:rsid w:val="000678A1"/>
    <w:rsid w:val="000700E0"/>
    <w:rsid w:val="0007018C"/>
    <w:rsid w:val="000716F5"/>
    <w:rsid w:val="00071CF6"/>
    <w:rsid w:val="000844DD"/>
    <w:rsid w:val="000910AF"/>
    <w:rsid w:val="000911EE"/>
    <w:rsid w:val="00091285"/>
    <w:rsid w:val="000956DD"/>
    <w:rsid w:val="00096D36"/>
    <w:rsid w:val="000A0E9A"/>
    <w:rsid w:val="000A4114"/>
    <w:rsid w:val="000C0063"/>
    <w:rsid w:val="000C0953"/>
    <w:rsid w:val="000C20BC"/>
    <w:rsid w:val="000C44D0"/>
    <w:rsid w:val="000C57E3"/>
    <w:rsid w:val="000C5933"/>
    <w:rsid w:val="000D0826"/>
    <w:rsid w:val="000D0C6F"/>
    <w:rsid w:val="000D1078"/>
    <w:rsid w:val="000D3091"/>
    <w:rsid w:val="000E1E1E"/>
    <w:rsid w:val="000E4241"/>
    <w:rsid w:val="000E4E08"/>
    <w:rsid w:val="000E5587"/>
    <w:rsid w:val="000E6B83"/>
    <w:rsid w:val="000F11C7"/>
    <w:rsid w:val="000F335E"/>
    <w:rsid w:val="000F53B9"/>
    <w:rsid w:val="000F65AC"/>
    <w:rsid w:val="00100A18"/>
    <w:rsid w:val="0010412F"/>
    <w:rsid w:val="00110636"/>
    <w:rsid w:val="00113720"/>
    <w:rsid w:val="00114228"/>
    <w:rsid w:val="00115FE7"/>
    <w:rsid w:val="00122EC7"/>
    <w:rsid w:val="001247EC"/>
    <w:rsid w:val="00126B51"/>
    <w:rsid w:val="00132EF4"/>
    <w:rsid w:val="001362AD"/>
    <w:rsid w:val="001372DA"/>
    <w:rsid w:val="001432EE"/>
    <w:rsid w:val="00144CC1"/>
    <w:rsid w:val="00145319"/>
    <w:rsid w:val="0014690F"/>
    <w:rsid w:val="00147936"/>
    <w:rsid w:val="00150BBE"/>
    <w:rsid w:val="001516EA"/>
    <w:rsid w:val="00153002"/>
    <w:rsid w:val="0015480B"/>
    <w:rsid w:val="001561A4"/>
    <w:rsid w:val="00165917"/>
    <w:rsid w:val="00165BEB"/>
    <w:rsid w:val="001707AB"/>
    <w:rsid w:val="001726F8"/>
    <w:rsid w:val="00172B69"/>
    <w:rsid w:val="00176AB7"/>
    <w:rsid w:val="00177551"/>
    <w:rsid w:val="001779D4"/>
    <w:rsid w:val="00183189"/>
    <w:rsid w:val="00190152"/>
    <w:rsid w:val="001929DE"/>
    <w:rsid w:val="00194483"/>
    <w:rsid w:val="001A1637"/>
    <w:rsid w:val="001A2CB4"/>
    <w:rsid w:val="001A4E22"/>
    <w:rsid w:val="001A4F2F"/>
    <w:rsid w:val="001A6951"/>
    <w:rsid w:val="001B4459"/>
    <w:rsid w:val="001B6B2B"/>
    <w:rsid w:val="001C04BA"/>
    <w:rsid w:val="001C199B"/>
    <w:rsid w:val="001C2F5F"/>
    <w:rsid w:val="001C522A"/>
    <w:rsid w:val="001C741C"/>
    <w:rsid w:val="001D17EA"/>
    <w:rsid w:val="001D33A2"/>
    <w:rsid w:val="001D4FC4"/>
    <w:rsid w:val="001D54AB"/>
    <w:rsid w:val="001D6456"/>
    <w:rsid w:val="001E01C5"/>
    <w:rsid w:val="001E1ABF"/>
    <w:rsid w:val="001E63AC"/>
    <w:rsid w:val="001E6837"/>
    <w:rsid w:val="001F2506"/>
    <w:rsid w:val="001F598D"/>
    <w:rsid w:val="00200111"/>
    <w:rsid w:val="00203F3B"/>
    <w:rsid w:val="00207C9B"/>
    <w:rsid w:val="00210039"/>
    <w:rsid w:val="002103EF"/>
    <w:rsid w:val="0021064B"/>
    <w:rsid w:val="0021134C"/>
    <w:rsid w:val="002156AF"/>
    <w:rsid w:val="002167BA"/>
    <w:rsid w:val="002213DA"/>
    <w:rsid w:val="00221D59"/>
    <w:rsid w:val="002226F5"/>
    <w:rsid w:val="00223BA4"/>
    <w:rsid w:val="00223CB9"/>
    <w:rsid w:val="00225847"/>
    <w:rsid w:val="002261F6"/>
    <w:rsid w:val="00232B01"/>
    <w:rsid w:val="002334E9"/>
    <w:rsid w:val="0023488F"/>
    <w:rsid w:val="00235882"/>
    <w:rsid w:val="00235921"/>
    <w:rsid w:val="00235EDC"/>
    <w:rsid w:val="00243C69"/>
    <w:rsid w:val="00244718"/>
    <w:rsid w:val="002476F1"/>
    <w:rsid w:val="0025543A"/>
    <w:rsid w:val="00255867"/>
    <w:rsid w:val="00262D66"/>
    <w:rsid w:val="0026452A"/>
    <w:rsid w:val="00264FBC"/>
    <w:rsid w:val="0027562F"/>
    <w:rsid w:val="00275F0F"/>
    <w:rsid w:val="00283C67"/>
    <w:rsid w:val="00286057"/>
    <w:rsid w:val="0028798F"/>
    <w:rsid w:val="002905FB"/>
    <w:rsid w:val="00295467"/>
    <w:rsid w:val="00295D4B"/>
    <w:rsid w:val="002977A9"/>
    <w:rsid w:val="002A05FA"/>
    <w:rsid w:val="002A0F78"/>
    <w:rsid w:val="002A14AB"/>
    <w:rsid w:val="002A1F64"/>
    <w:rsid w:val="002A2216"/>
    <w:rsid w:val="002A247F"/>
    <w:rsid w:val="002A300F"/>
    <w:rsid w:val="002A43C9"/>
    <w:rsid w:val="002A4B0D"/>
    <w:rsid w:val="002B242D"/>
    <w:rsid w:val="002C685F"/>
    <w:rsid w:val="002D06BB"/>
    <w:rsid w:val="002D09E8"/>
    <w:rsid w:val="002D164D"/>
    <w:rsid w:val="002D2C6E"/>
    <w:rsid w:val="002D7850"/>
    <w:rsid w:val="002E5CA8"/>
    <w:rsid w:val="002F38C0"/>
    <w:rsid w:val="002F4802"/>
    <w:rsid w:val="002F642B"/>
    <w:rsid w:val="002F6C58"/>
    <w:rsid w:val="002F7822"/>
    <w:rsid w:val="002F7DD9"/>
    <w:rsid w:val="00301419"/>
    <w:rsid w:val="00304A04"/>
    <w:rsid w:val="003077CD"/>
    <w:rsid w:val="0031005E"/>
    <w:rsid w:val="0031089A"/>
    <w:rsid w:val="003152C1"/>
    <w:rsid w:val="003254B5"/>
    <w:rsid w:val="003309E3"/>
    <w:rsid w:val="003314C9"/>
    <w:rsid w:val="00333F5B"/>
    <w:rsid w:val="00337D27"/>
    <w:rsid w:val="00343091"/>
    <w:rsid w:val="00343496"/>
    <w:rsid w:val="00350754"/>
    <w:rsid w:val="00351D54"/>
    <w:rsid w:val="00352CE7"/>
    <w:rsid w:val="00353CC6"/>
    <w:rsid w:val="00355241"/>
    <w:rsid w:val="00356BEE"/>
    <w:rsid w:val="00362F56"/>
    <w:rsid w:val="00364115"/>
    <w:rsid w:val="00364664"/>
    <w:rsid w:val="0037434A"/>
    <w:rsid w:val="003777C6"/>
    <w:rsid w:val="00381266"/>
    <w:rsid w:val="00385AE3"/>
    <w:rsid w:val="00386FB5"/>
    <w:rsid w:val="00387F9A"/>
    <w:rsid w:val="003901BD"/>
    <w:rsid w:val="0039184D"/>
    <w:rsid w:val="00392430"/>
    <w:rsid w:val="0039349A"/>
    <w:rsid w:val="00393DB8"/>
    <w:rsid w:val="003A25AA"/>
    <w:rsid w:val="003A3AB8"/>
    <w:rsid w:val="003A4A59"/>
    <w:rsid w:val="003A5D5A"/>
    <w:rsid w:val="003A61B6"/>
    <w:rsid w:val="003A7372"/>
    <w:rsid w:val="003B0C43"/>
    <w:rsid w:val="003B2231"/>
    <w:rsid w:val="003B2CB6"/>
    <w:rsid w:val="003B5D88"/>
    <w:rsid w:val="003B6AB5"/>
    <w:rsid w:val="003C0D21"/>
    <w:rsid w:val="003C3F71"/>
    <w:rsid w:val="003D201A"/>
    <w:rsid w:val="003D4ADB"/>
    <w:rsid w:val="003D79D4"/>
    <w:rsid w:val="003E1597"/>
    <w:rsid w:val="003E1C19"/>
    <w:rsid w:val="003E387D"/>
    <w:rsid w:val="003E533D"/>
    <w:rsid w:val="003E732C"/>
    <w:rsid w:val="003F02B8"/>
    <w:rsid w:val="003F02BE"/>
    <w:rsid w:val="003F15AD"/>
    <w:rsid w:val="003F3C57"/>
    <w:rsid w:val="003F4943"/>
    <w:rsid w:val="00400602"/>
    <w:rsid w:val="00406B4C"/>
    <w:rsid w:val="0040767F"/>
    <w:rsid w:val="00413885"/>
    <w:rsid w:val="00414E18"/>
    <w:rsid w:val="004153A2"/>
    <w:rsid w:val="004162B3"/>
    <w:rsid w:val="00421FD6"/>
    <w:rsid w:val="004332B0"/>
    <w:rsid w:val="00433A4B"/>
    <w:rsid w:val="00436BFF"/>
    <w:rsid w:val="00440C29"/>
    <w:rsid w:val="00441EA0"/>
    <w:rsid w:val="004432FE"/>
    <w:rsid w:val="0044798F"/>
    <w:rsid w:val="00452688"/>
    <w:rsid w:val="004535C7"/>
    <w:rsid w:val="00453C3E"/>
    <w:rsid w:val="00454023"/>
    <w:rsid w:val="00454EDE"/>
    <w:rsid w:val="00457961"/>
    <w:rsid w:val="004603FC"/>
    <w:rsid w:val="00460C9B"/>
    <w:rsid w:val="00464F87"/>
    <w:rsid w:val="004658CA"/>
    <w:rsid w:val="00466EE4"/>
    <w:rsid w:val="00467D37"/>
    <w:rsid w:val="00470F5C"/>
    <w:rsid w:val="0047382F"/>
    <w:rsid w:val="00474DD6"/>
    <w:rsid w:val="00476CC4"/>
    <w:rsid w:val="00483DC4"/>
    <w:rsid w:val="00490AB5"/>
    <w:rsid w:val="00493FE3"/>
    <w:rsid w:val="00497DDC"/>
    <w:rsid w:val="004A15E8"/>
    <w:rsid w:val="004A37EA"/>
    <w:rsid w:val="004B14B7"/>
    <w:rsid w:val="004B17AD"/>
    <w:rsid w:val="004B6072"/>
    <w:rsid w:val="004B67CB"/>
    <w:rsid w:val="004C155C"/>
    <w:rsid w:val="004C3B4B"/>
    <w:rsid w:val="004C56AE"/>
    <w:rsid w:val="004D0047"/>
    <w:rsid w:val="004D03F2"/>
    <w:rsid w:val="004D063D"/>
    <w:rsid w:val="004D0BFB"/>
    <w:rsid w:val="004D1CD4"/>
    <w:rsid w:val="004D773D"/>
    <w:rsid w:val="004E168A"/>
    <w:rsid w:val="004E53F8"/>
    <w:rsid w:val="004F036B"/>
    <w:rsid w:val="004F20F4"/>
    <w:rsid w:val="004F3F39"/>
    <w:rsid w:val="004F5DA0"/>
    <w:rsid w:val="00502EB6"/>
    <w:rsid w:val="00503E6A"/>
    <w:rsid w:val="0050401C"/>
    <w:rsid w:val="0050716F"/>
    <w:rsid w:val="00510688"/>
    <w:rsid w:val="00515095"/>
    <w:rsid w:val="00516692"/>
    <w:rsid w:val="00517402"/>
    <w:rsid w:val="005201BC"/>
    <w:rsid w:val="00520CB4"/>
    <w:rsid w:val="0052622E"/>
    <w:rsid w:val="00527529"/>
    <w:rsid w:val="005339CD"/>
    <w:rsid w:val="005366BB"/>
    <w:rsid w:val="00554C43"/>
    <w:rsid w:val="005556A8"/>
    <w:rsid w:val="00556E21"/>
    <w:rsid w:val="00560031"/>
    <w:rsid w:val="00560BD3"/>
    <w:rsid w:val="00561BD6"/>
    <w:rsid w:val="0056219F"/>
    <w:rsid w:val="005632BA"/>
    <w:rsid w:val="00564583"/>
    <w:rsid w:val="00564B37"/>
    <w:rsid w:val="00565C3B"/>
    <w:rsid w:val="005671D4"/>
    <w:rsid w:val="00567B8F"/>
    <w:rsid w:val="00573306"/>
    <w:rsid w:val="00575E58"/>
    <w:rsid w:val="00576B5F"/>
    <w:rsid w:val="00580EC3"/>
    <w:rsid w:val="00582062"/>
    <w:rsid w:val="0058273F"/>
    <w:rsid w:val="0058310E"/>
    <w:rsid w:val="00584D09"/>
    <w:rsid w:val="005850FB"/>
    <w:rsid w:val="00590BDA"/>
    <w:rsid w:val="005918E6"/>
    <w:rsid w:val="005A5C7B"/>
    <w:rsid w:val="005A74A8"/>
    <w:rsid w:val="005B04D0"/>
    <w:rsid w:val="005B3F91"/>
    <w:rsid w:val="005B4C10"/>
    <w:rsid w:val="005B7918"/>
    <w:rsid w:val="005C1A97"/>
    <w:rsid w:val="005C2159"/>
    <w:rsid w:val="005C2BEA"/>
    <w:rsid w:val="005C3C3F"/>
    <w:rsid w:val="005C518A"/>
    <w:rsid w:val="005C7801"/>
    <w:rsid w:val="005D1665"/>
    <w:rsid w:val="005D236D"/>
    <w:rsid w:val="005D26CB"/>
    <w:rsid w:val="005D3854"/>
    <w:rsid w:val="005D3F42"/>
    <w:rsid w:val="005E3507"/>
    <w:rsid w:val="005E4F40"/>
    <w:rsid w:val="005E57AA"/>
    <w:rsid w:val="005E5B6A"/>
    <w:rsid w:val="005E5E9E"/>
    <w:rsid w:val="005F3DE6"/>
    <w:rsid w:val="005F5AE5"/>
    <w:rsid w:val="005F6CB7"/>
    <w:rsid w:val="006031AA"/>
    <w:rsid w:val="00604517"/>
    <w:rsid w:val="00604A33"/>
    <w:rsid w:val="0060546E"/>
    <w:rsid w:val="00606268"/>
    <w:rsid w:val="0061178D"/>
    <w:rsid w:val="00612C08"/>
    <w:rsid w:val="006137AC"/>
    <w:rsid w:val="00613DB3"/>
    <w:rsid w:val="00617082"/>
    <w:rsid w:val="006218BD"/>
    <w:rsid w:val="00625EF6"/>
    <w:rsid w:val="00627E3E"/>
    <w:rsid w:val="00632944"/>
    <w:rsid w:val="00632E36"/>
    <w:rsid w:val="006332CA"/>
    <w:rsid w:val="0063508B"/>
    <w:rsid w:val="006351F3"/>
    <w:rsid w:val="00641504"/>
    <w:rsid w:val="0065461D"/>
    <w:rsid w:val="00654CF5"/>
    <w:rsid w:val="00657B09"/>
    <w:rsid w:val="00660D64"/>
    <w:rsid w:val="00663B5E"/>
    <w:rsid w:val="00670DF6"/>
    <w:rsid w:val="00672434"/>
    <w:rsid w:val="00673772"/>
    <w:rsid w:val="0067401F"/>
    <w:rsid w:val="00684C53"/>
    <w:rsid w:val="00684EE1"/>
    <w:rsid w:val="00685429"/>
    <w:rsid w:val="0068623E"/>
    <w:rsid w:val="006914FD"/>
    <w:rsid w:val="0069787D"/>
    <w:rsid w:val="006A0A17"/>
    <w:rsid w:val="006A3ED4"/>
    <w:rsid w:val="006A646F"/>
    <w:rsid w:val="006B12CC"/>
    <w:rsid w:val="006B1A1E"/>
    <w:rsid w:val="006B3770"/>
    <w:rsid w:val="006B458C"/>
    <w:rsid w:val="006B6E61"/>
    <w:rsid w:val="006C0978"/>
    <w:rsid w:val="006C4243"/>
    <w:rsid w:val="006C4D58"/>
    <w:rsid w:val="006C63C0"/>
    <w:rsid w:val="006C7E8F"/>
    <w:rsid w:val="006C7F93"/>
    <w:rsid w:val="006D07C8"/>
    <w:rsid w:val="006D0E19"/>
    <w:rsid w:val="006D1C5D"/>
    <w:rsid w:val="006D36A6"/>
    <w:rsid w:val="006D46CA"/>
    <w:rsid w:val="006D4CFE"/>
    <w:rsid w:val="006D5A08"/>
    <w:rsid w:val="006D69A5"/>
    <w:rsid w:val="006D7A08"/>
    <w:rsid w:val="006E1FFF"/>
    <w:rsid w:val="006E2E43"/>
    <w:rsid w:val="006E4C39"/>
    <w:rsid w:val="006E722D"/>
    <w:rsid w:val="006F1339"/>
    <w:rsid w:val="006F1DCB"/>
    <w:rsid w:val="00702298"/>
    <w:rsid w:val="0070435A"/>
    <w:rsid w:val="007047A2"/>
    <w:rsid w:val="007075E8"/>
    <w:rsid w:val="00710391"/>
    <w:rsid w:val="00710B9F"/>
    <w:rsid w:val="00714951"/>
    <w:rsid w:val="00722CDD"/>
    <w:rsid w:val="007233F3"/>
    <w:rsid w:val="007306D3"/>
    <w:rsid w:val="007335B8"/>
    <w:rsid w:val="00734583"/>
    <w:rsid w:val="00734CAB"/>
    <w:rsid w:val="007359D3"/>
    <w:rsid w:val="00736D3B"/>
    <w:rsid w:val="00737183"/>
    <w:rsid w:val="00743D1A"/>
    <w:rsid w:val="0074464D"/>
    <w:rsid w:val="007450FF"/>
    <w:rsid w:val="00747C1B"/>
    <w:rsid w:val="0075110E"/>
    <w:rsid w:val="007577E4"/>
    <w:rsid w:val="00761BF2"/>
    <w:rsid w:val="00764B20"/>
    <w:rsid w:val="00765B22"/>
    <w:rsid w:val="00766001"/>
    <w:rsid w:val="00766874"/>
    <w:rsid w:val="00773AD7"/>
    <w:rsid w:val="00774620"/>
    <w:rsid w:val="00776C36"/>
    <w:rsid w:val="00777A8E"/>
    <w:rsid w:val="00777AA1"/>
    <w:rsid w:val="00782781"/>
    <w:rsid w:val="007844F9"/>
    <w:rsid w:val="00785FA3"/>
    <w:rsid w:val="00787F4A"/>
    <w:rsid w:val="007902CA"/>
    <w:rsid w:val="00792B47"/>
    <w:rsid w:val="00795D5B"/>
    <w:rsid w:val="0079630F"/>
    <w:rsid w:val="007A2657"/>
    <w:rsid w:val="007A2FE9"/>
    <w:rsid w:val="007A39EA"/>
    <w:rsid w:val="007A4AD4"/>
    <w:rsid w:val="007A5572"/>
    <w:rsid w:val="007A59C2"/>
    <w:rsid w:val="007A5CC1"/>
    <w:rsid w:val="007B4265"/>
    <w:rsid w:val="007B7240"/>
    <w:rsid w:val="007C198C"/>
    <w:rsid w:val="007C6735"/>
    <w:rsid w:val="007C67F7"/>
    <w:rsid w:val="007D0560"/>
    <w:rsid w:val="007D1074"/>
    <w:rsid w:val="007D18EC"/>
    <w:rsid w:val="007D478D"/>
    <w:rsid w:val="007E3473"/>
    <w:rsid w:val="007E4662"/>
    <w:rsid w:val="007E67BB"/>
    <w:rsid w:val="007E7D2B"/>
    <w:rsid w:val="007F1400"/>
    <w:rsid w:val="007F7F5F"/>
    <w:rsid w:val="00802B13"/>
    <w:rsid w:val="0080491F"/>
    <w:rsid w:val="00806F4D"/>
    <w:rsid w:val="008114A9"/>
    <w:rsid w:val="00811664"/>
    <w:rsid w:val="00811981"/>
    <w:rsid w:val="00815BCB"/>
    <w:rsid w:val="00822D62"/>
    <w:rsid w:val="00824803"/>
    <w:rsid w:val="00824B6B"/>
    <w:rsid w:val="00830908"/>
    <w:rsid w:val="00835069"/>
    <w:rsid w:val="00835D2F"/>
    <w:rsid w:val="00836466"/>
    <w:rsid w:val="00837E32"/>
    <w:rsid w:val="00840269"/>
    <w:rsid w:val="00840B35"/>
    <w:rsid w:val="00841354"/>
    <w:rsid w:val="00841F11"/>
    <w:rsid w:val="00846074"/>
    <w:rsid w:val="0084756D"/>
    <w:rsid w:val="008524FC"/>
    <w:rsid w:val="00853F47"/>
    <w:rsid w:val="00857CE0"/>
    <w:rsid w:val="00862E90"/>
    <w:rsid w:val="00862FEC"/>
    <w:rsid w:val="008709AC"/>
    <w:rsid w:val="00877DAC"/>
    <w:rsid w:val="00880765"/>
    <w:rsid w:val="00884D78"/>
    <w:rsid w:val="00887A48"/>
    <w:rsid w:val="00890F46"/>
    <w:rsid w:val="00891449"/>
    <w:rsid w:val="00894CD8"/>
    <w:rsid w:val="008A2C63"/>
    <w:rsid w:val="008A627F"/>
    <w:rsid w:val="008B08A1"/>
    <w:rsid w:val="008B3E18"/>
    <w:rsid w:val="008B3E8A"/>
    <w:rsid w:val="008B4AF9"/>
    <w:rsid w:val="008C3984"/>
    <w:rsid w:val="008C487B"/>
    <w:rsid w:val="008C549F"/>
    <w:rsid w:val="008D00C3"/>
    <w:rsid w:val="008D1686"/>
    <w:rsid w:val="008D1905"/>
    <w:rsid w:val="008E4916"/>
    <w:rsid w:val="008E631B"/>
    <w:rsid w:val="008E77F5"/>
    <w:rsid w:val="008F4273"/>
    <w:rsid w:val="008F5F9C"/>
    <w:rsid w:val="008F7A58"/>
    <w:rsid w:val="009018DD"/>
    <w:rsid w:val="009026B5"/>
    <w:rsid w:val="00902AEF"/>
    <w:rsid w:val="00902D14"/>
    <w:rsid w:val="009050FF"/>
    <w:rsid w:val="0091371E"/>
    <w:rsid w:val="00916A72"/>
    <w:rsid w:val="009238F2"/>
    <w:rsid w:val="00926B03"/>
    <w:rsid w:val="0092731A"/>
    <w:rsid w:val="00930058"/>
    <w:rsid w:val="009318B8"/>
    <w:rsid w:val="00935ED8"/>
    <w:rsid w:val="009401D6"/>
    <w:rsid w:val="00941DC8"/>
    <w:rsid w:val="00941FA3"/>
    <w:rsid w:val="00942336"/>
    <w:rsid w:val="009468E0"/>
    <w:rsid w:val="009469BC"/>
    <w:rsid w:val="00946C63"/>
    <w:rsid w:val="00950897"/>
    <w:rsid w:val="00954F3D"/>
    <w:rsid w:val="00955E2F"/>
    <w:rsid w:val="0095698B"/>
    <w:rsid w:val="00960606"/>
    <w:rsid w:val="00963B9A"/>
    <w:rsid w:val="00963CE4"/>
    <w:rsid w:val="00964B84"/>
    <w:rsid w:val="00964EB6"/>
    <w:rsid w:val="009664B5"/>
    <w:rsid w:val="009714DB"/>
    <w:rsid w:val="00972691"/>
    <w:rsid w:val="00975AD2"/>
    <w:rsid w:val="00980270"/>
    <w:rsid w:val="00981EA7"/>
    <w:rsid w:val="0098410E"/>
    <w:rsid w:val="00984FC5"/>
    <w:rsid w:val="009943BF"/>
    <w:rsid w:val="0099535F"/>
    <w:rsid w:val="00996794"/>
    <w:rsid w:val="00996ED3"/>
    <w:rsid w:val="009A02DA"/>
    <w:rsid w:val="009A1381"/>
    <w:rsid w:val="009A3C7E"/>
    <w:rsid w:val="009A4C1E"/>
    <w:rsid w:val="009A515E"/>
    <w:rsid w:val="009A6137"/>
    <w:rsid w:val="009A71D6"/>
    <w:rsid w:val="009A7629"/>
    <w:rsid w:val="009B3576"/>
    <w:rsid w:val="009B43B4"/>
    <w:rsid w:val="009B6594"/>
    <w:rsid w:val="009C020A"/>
    <w:rsid w:val="009C171B"/>
    <w:rsid w:val="009C3151"/>
    <w:rsid w:val="009C3972"/>
    <w:rsid w:val="009C4F2A"/>
    <w:rsid w:val="009D06C9"/>
    <w:rsid w:val="009D24B9"/>
    <w:rsid w:val="009D564D"/>
    <w:rsid w:val="009D5DEA"/>
    <w:rsid w:val="009D7337"/>
    <w:rsid w:val="009E52AD"/>
    <w:rsid w:val="009E5638"/>
    <w:rsid w:val="009E6876"/>
    <w:rsid w:val="00A042C5"/>
    <w:rsid w:val="00A04CC8"/>
    <w:rsid w:val="00A05070"/>
    <w:rsid w:val="00A1572D"/>
    <w:rsid w:val="00A20B83"/>
    <w:rsid w:val="00A21BBD"/>
    <w:rsid w:val="00A230BE"/>
    <w:rsid w:val="00A265C6"/>
    <w:rsid w:val="00A27767"/>
    <w:rsid w:val="00A30416"/>
    <w:rsid w:val="00A31108"/>
    <w:rsid w:val="00A328F3"/>
    <w:rsid w:val="00A32E06"/>
    <w:rsid w:val="00A355C4"/>
    <w:rsid w:val="00A40B6B"/>
    <w:rsid w:val="00A42B69"/>
    <w:rsid w:val="00A43726"/>
    <w:rsid w:val="00A43A60"/>
    <w:rsid w:val="00A4493B"/>
    <w:rsid w:val="00A454EB"/>
    <w:rsid w:val="00A53CE4"/>
    <w:rsid w:val="00A55809"/>
    <w:rsid w:val="00A61233"/>
    <w:rsid w:val="00A62DB3"/>
    <w:rsid w:val="00A649A4"/>
    <w:rsid w:val="00A65A14"/>
    <w:rsid w:val="00A6658D"/>
    <w:rsid w:val="00A731D4"/>
    <w:rsid w:val="00A75129"/>
    <w:rsid w:val="00A7743B"/>
    <w:rsid w:val="00A82286"/>
    <w:rsid w:val="00A837BF"/>
    <w:rsid w:val="00A842CE"/>
    <w:rsid w:val="00A85243"/>
    <w:rsid w:val="00A9550A"/>
    <w:rsid w:val="00A96BAA"/>
    <w:rsid w:val="00A977B2"/>
    <w:rsid w:val="00AA0E8A"/>
    <w:rsid w:val="00AA13AF"/>
    <w:rsid w:val="00AA24B3"/>
    <w:rsid w:val="00AA3D2B"/>
    <w:rsid w:val="00AB1593"/>
    <w:rsid w:val="00AC007E"/>
    <w:rsid w:val="00AC2F2F"/>
    <w:rsid w:val="00AC310F"/>
    <w:rsid w:val="00AC4015"/>
    <w:rsid w:val="00AD1A22"/>
    <w:rsid w:val="00AD294A"/>
    <w:rsid w:val="00AD4BDD"/>
    <w:rsid w:val="00AE49C5"/>
    <w:rsid w:val="00AF19DC"/>
    <w:rsid w:val="00AF6355"/>
    <w:rsid w:val="00B00887"/>
    <w:rsid w:val="00B01D67"/>
    <w:rsid w:val="00B01EA3"/>
    <w:rsid w:val="00B02A3E"/>
    <w:rsid w:val="00B03716"/>
    <w:rsid w:val="00B07374"/>
    <w:rsid w:val="00B134A1"/>
    <w:rsid w:val="00B16B2A"/>
    <w:rsid w:val="00B1743F"/>
    <w:rsid w:val="00B2013F"/>
    <w:rsid w:val="00B2054B"/>
    <w:rsid w:val="00B2078F"/>
    <w:rsid w:val="00B218BF"/>
    <w:rsid w:val="00B2352E"/>
    <w:rsid w:val="00B25695"/>
    <w:rsid w:val="00B30057"/>
    <w:rsid w:val="00B351D8"/>
    <w:rsid w:val="00B42AB0"/>
    <w:rsid w:val="00B431D1"/>
    <w:rsid w:val="00B434D7"/>
    <w:rsid w:val="00B44244"/>
    <w:rsid w:val="00B45425"/>
    <w:rsid w:val="00B47B79"/>
    <w:rsid w:val="00B503DE"/>
    <w:rsid w:val="00B529AA"/>
    <w:rsid w:val="00B54687"/>
    <w:rsid w:val="00B56AF6"/>
    <w:rsid w:val="00B60532"/>
    <w:rsid w:val="00B606B1"/>
    <w:rsid w:val="00B60D52"/>
    <w:rsid w:val="00B60F00"/>
    <w:rsid w:val="00B61134"/>
    <w:rsid w:val="00B61E95"/>
    <w:rsid w:val="00B63F99"/>
    <w:rsid w:val="00B729BD"/>
    <w:rsid w:val="00B7381F"/>
    <w:rsid w:val="00B7413B"/>
    <w:rsid w:val="00B77515"/>
    <w:rsid w:val="00B81536"/>
    <w:rsid w:val="00B8255A"/>
    <w:rsid w:val="00B85804"/>
    <w:rsid w:val="00B91A98"/>
    <w:rsid w:val="00B929BE"/>
    <w:rsid w:val="00B962E8"/>
    <w:rsid w:val="00B970C5"/>
    <w:rsid w:val="00BA47F4"/>
    <w:rsid w:val="00BA5A28"/>
    <w:rsid w:val="00BA738A"/>
    <w:rsid w:val="00BA77C8"/>
    <w:rsid w:val="00BB07B2"/>
    <w:rsid w:val="00BC6A31"/>
    <w:rsid w:val="00BC6BA1"/>
    <w:rsid w:val="00BD1B6A"/>
    <w:rsid w:val="00BD1B74"/>
    <w:rsid w:val="00BD377D"/>
    <w:rsid w:val="00BD3A6F"/>
    <w:rsid w:val="00BD58A9"/>
    <w:rsid w:val="00BD5DEA"/>
    <w:rsid w:val="00BD6787"/>
    <w:rsid w:val="00BD71A2"/>
    <w:rsid w:val="00BE0EB7"/>
    <w:rsid w:val="00BE0F42"/>
    <w:rsid w:val="00BE17B2"/>
    <w:rsid w:val="00BE59BB"/>
    <w:rsid w:val="00BE606D"/>
    <w:rsid w:val="00BE7D06"/>
    <w:rsid w:val="00BE7D53"/>
    <w:rsid w:val="00BF6868"/>
    <w:rsid w:val="00BF72E8"/>
    <w:rsid w:val="00BF7810"/>
    <w:rsid w:val="00C03511"/>
    <w:rsid w:val="00C03B9F"/>
    <w:rsid w:val="00C04F91"/>
    <w:rsid w:val="00C112D8"/>
    <w:rsid w:val="00C1172A"/>
    <w:rsid w:val="00C11FAD"/>
    <w:rsid w:val="00C149AB"/>
    <w:rsid w:val="00C14ABA"/>
    <w:rsid w:val="00C14E9C"/>
    <w:rsid w:val="00C15941"/>
    <w:rsid w:val="00C21443"/>
    <w:rsid w:val="00C2228B"/>
    <w:rsid w:val="00C24219"/>
    <w:rsid w:val="00C25FB0"/>
    <w:rsid w:val="00C260EE"/>
    <w:rsid w:val="00C27703"/>
    <w:rsid w:val="00C30C24"/>
    <w:rsid w:val="00C319BD"/>
    <w:rsid w:val="00C3224B"/>
    <w:rsid w:val="00C32787"/>
    <w:rsid w:val="00C32877"/>
    <w:rsid w:val="00C32A8D"/>
    <w:rsid w:val="00C34E02"/>
    <w:rsid w:val="00C351BD"/>
    <w:rsid w:val="00C40119"/>
    <w:rsid w:val="00C40748"/>
    <w:rsid w:val="00C40A16"/>
    <w:rsid w:val="00C40AF0"/>
    <w:rsid w:val="00C4184D"/>
    <w:rsid w:val="00C42E36"/>
    <w:rsid w:val="00C47B77"/>
    <w:rsid w:val="00C47F81"/>
    <w:rsid w:val="00C52403"/>
    <w:rsid w:val="00C5248C"/>
    <w:rsid w:val="00C561F6"/>
    <w:rsid w:val="00C57FCB"/>
    <w:rsid w:val="00C62880"/>
    <w:rsid w:val="00C62B2C"/>
    <w:rsid w:val="00C6324A"/>
    <w:rsid w:val="00C635BA"/>
    <w:rsid w:val="00C64E26"/>
    <w:rsid w:val="00C72100"/>
    <w:rsid w:val="00C72B8F"/>
    <w:rsid w:val="00C748BF"/>
    <w:rsid w:val="00C84652"/>
    <w:rsid w:val="00C84E75"/>
    <w:rsid w:val="00C866B0"/>
    <w:rsid w:val="00C8759A"/>
    <w:rsid w:val="00C877EF"/>
    <w:rsid w:val="00C87BDF"/>
    <w:rsid w:val="00C90FE3"/>
    <w:rsid w:val="00C921E2"/>
    <w:rsid w:val="00C93199"/>
    <w:rsid w:val="00C94FE4"/>
    <w:rsid w:val="00C97BDC"/>
    <w:rsid w:val="00CA1A41"/>
    <w:rsid w:val="00CA24CF"/>
    <w:rsid w:val="00CA4F61"/>
    <w:rsid w:val="00CA62EF"/>
    <w:rsid w:val="00CB143E"/>
    <w:rsid w:val="00CB3318"/>
    <w:rsid w:val="00CB4129"/>
    <w:rsid w:val="00CB5F53"/>
    <w:rsid w:val="00CB72F3"/>
    <w:rsid w:val="00CC0589"/>
    <w:rsid w:val="00CC0FE7"/>
    <w:rsid w:val="00CC3C09"/>
    <w:rsid w:val="00CD0A7D"/>
    <w:rsid w:val="00CD7711"/>
    <w:rsid w:val="00CE2BB4"/>
    <w:rsid w:val="00CF049B"/>
    <w:rsid w:val="00CF0B60"/>
    <w:rsid w:val="00CF1B7E"/>
    <w:rsid w:val="00CF3F9F"/>
    <w:rsid w:val="00CF764F"/>
    <w:rsid w:val="00CF7DFA"/>
    <w:rsid w:val="00D00F78"/>
    <w:rsid w:val="00D01B2A"/>
    <w:rsid w:val="00D04921"/>
    <w:rsid w:val="00D04FD8"/>
    <w:rsid w:val="00D10E54"/>
    <w:rsid w:val="00D10FC2"/>
    <w:rsid w:val="00D16283"/>
    <w:rsid w:val="00D16C1B"/>
    <w:rsid w:val="00D240F7"/>
    <w:rsid w:val="00D25125"/>
    <w:rsid w:val="00D26573"/>
    <w:rsid w:val="00D268EF"/>
    <w:rsid w:val="00D273D8"/>
    <w:rsid w:val="00D31733"/>
    <w:rsid w:val="00D348F8"/>
    <w:rsid w:val="00D37D40"/>
    <w:rsid w:val="00D514B2"/>
    <w:rsid w:val="00D521F1"/>
    <w:rsid w:val="00D5234F"/>
    <w:rsid w:val="00D52E9E"/>
    <w:rsid w:val="00D5356C"/>
    <w:rsid w:val="00D547F6"/>
    <w:rsid w:val="00D559B1"/>
    <w:rsid w:val="00D60129"/>
    <w:rsid w:val="00D6792B"/>
    <w:rsid w:val="00D7047F"/>
    <w:rsid w:val="00D70DB8"/>
    <w:rsid w:val="00D71660"/>
    <w:rsid w:val="00D76BD4"/>
    <w:rsid w:val="00D77CA3"/>
    <w:rsid w:val="00D81665"/>
    <w:rsid w:val="00D8400E"/>
    <w:rsid w:val="00D843B8"/>
    <w:rsid w:val="00D87666"/>
    <w:rsid w:val="00D87F14"/>
    <w:rsid w:val="00D954AF"/>
    <w:rsid w:val="00D9598D"/>
    <w:rsid w:val="00D96CB6"/>
    <w:rsid w:val="00DA406A"/>
    <w:rsid w:val="00DA6503"/>
    <w:rsid w:val="00DA7345"/>
    <w:rsid w:val="00DB0A82"/>
    <w:rsid w:val="00DB1DA1"/>
    <w:rsid w:val="00DB54EC"/>
    <w:rsid w:val="00DB66D9"/>
    <w:rsid w:val="00DC109E"/>
    <w:rsid w:val="00DC685D"/>
    <w:rsid w:val="00DC6BBD"/>
    <w:rsid w:val="00DC6EE3"/>
    <w:rsid w:val="00DC7A8E"/>
    <w:rsid w:val="00DC7B07"/>
    <w:rsid w:val="00DD485F"/>
    <w:rsid w:val="00DD6BB7"/>
    <w:rsid w:val="00DD6D9F"/>
    <w:rsid w:val="00DE04C2"/>
    <w:rsid w:val="00DE616C"/>
    <w:rsid w:val="00DE7003"/>
    <w:rsid w:val="00DF07CD"/>
    <w:rsid w:val="00DF166D"/>
    <w:rsid w:val="00DF3208"/>
    <w:rsid w:val="00DF3DF2"/>
    <w:rsid w:val="00DF4190"/>
    <w:rsid w:val="00E01274"/>
    <w:rsid w:val="00E014BA"/>
    <w:rsid w:val="00E02321"/>
    <w:rsid w:val="00E0234E"/>
    <w:rsid w:val="00E05AB7"/>
    <w:rsid w:val="00E066DF"/>
    <w:rsid w:val="00E10D18"/>
    <w:rsid w:val="00E12814"/>
    <w:rsid w:val="00E17E81"/>
    <w:rsid w:val="00E205AF"/>
    <w:rsid w:val="00E236D8"/>
    <w:rsid w:val="00E2674E"/>
    <w:rsid w:val="00E315EF"/>
    <w:rsid w:val="00E35043"/>
    <w:rsid w:val="00E35861"/>
    <w:rsid w:val="00E36231"/>
    <w:rsid w:val="00E41983"/>
    <w:rsid w:val="00E426DB"/>
    <w:rsid w:val="00E43A56"/>
    <w:rsid w:val="00E4547C"/>
    <w:rsid w:val="00E46536"/>
    <w:rsid w:val="00E47EEF"/>
    <w:rsid w:val="00E51FB8"/>
    <w:rsid w:val="00E526A1"/>
    <w:rsid w:val="00E568E2"/>
    <w:rsid w:val="00E5798F"/>
    <w:rsid w:val="00E624B3"/>
    <w:rsid w:val="00E650D0"/>
    <w:rsid w:val="00E66B05"/>
    <w:rsid w:val="00E70D75"/>
    <w:rsid w:val="00E73612"/>
    <w:rsid w:val="00E73DE1"/>
    <w:rsid w:val="00E74FB9"/>
    <w:rsid w:val="00E82DE2"/>
    <w:rsid w:val="00E8585C"/>
    <w:rsid w:val="00E91F90"/>
    <w:rsid w:val="00E97782"/>
    <w:rsid w:val="00EA0A6D"/>
    <w:rsid w:val="00EA0FB1"/>
    <w:rsid w:val="00EA1680"/>
    <w:rsid w:val="00EA3AEC"/>
    <w:rsid w:val="00EA46A1"/>
    <w:rsid w:val="00EB2425"/>
    <w:rsid w:val="00EB6045"/>
    <w:rsid w:val="00EC34A3"/>
    <w:rsid w:val="00EC394E"/>
    <w:rsid w:val="00EC3BA9"/>
    <w:rsid w:val="00ED4DAE"/>
    <w:rsid w:val="00ED7EFE"/>
    <w:rsid w:val="00EE2075"/>
    <w:rsid w:val="00EE29B9"/>
    <w:rsid w:val="00EE36EF"/>
    <w:rsid w:val="00EE4BDA"/>
    <w:rsid w:val="00EE53DF"/>
    <w:rsid w:val="00EE5FFC"/>
    <w:rsid w:val="00EE6314"/>
    <w:rsid w:val="00EF0D7E"/>
    <w:rsid w:val="00EF6E29"/>
    <w:rsid w:val="00F012A2"/>
    <w:rsid w:val="00F0186B"/>
    <w:rsid w:val="00F120B8"/>
    <w:rsid w:val="00F12227"/>
    <w:rsid w:val="00F1402B"/>
    <w:rsid w:val="00F15720"/>
    <w:rsid w:val="00F22916"/>
    <w:rsid w:val="00F23F0F"/>
    <w:rsid w:val="00F24B5F"/>
    <w:rsid w:val="00F2787C"/>
    <w:rsid w:val="00F30CC5"/>
    <w:rsid w:val="00F31643"/>
    <w:rsid w:val="00F31906"/>
    <w:rsid w:val="00F3395C"/>
    <w:rsid w:val="00F42358"/>
    <w:rsid w:val="00F42ED6"/>
    <w:rsid w:val="00F43E55"/>
    <w:rsid w:val="00F5150A"/>
    <w:rsid w:val="00F525F9"/>
    <w:rsid w:val="00F54FAE"/>
    <w:rsid w:val="00F60AFA"/>
    <w:rsid w:val="00F6371D"/>
    <w:rsid w:val="00F64BFA"/>
    <w:rsid w:val="00F65CDC"/>
    <w:rsid w:val="00F700FA"/>
    <w:rsid w:val="00F715F3"/>
    <w:rsid w:val="00F7380C"/>
    <w:rsid w:val="00F75F0C"/>
    <w:rsid w:val="00F821FA"/>
    <w:rsid w:val="00F84584"/>
    <w:rsid w:val="00F85DFB"/>
    <w:rsid w:val="00F875B1"/>
    <w:rsid w:val="00F92837"/>
    <w:rsid w:val="00F93F7C"/>
    <w:rsid w:val="00F97233"/>
    <w:rsid w:val="00FA0D6D"/>
    <w:rsid w:val="00FA25FF"/>
    <w:rsid w:val="00FA3B3D"/>
    <w:rsid w:val="00FA5FEE"/>
    <w:rsid w:val="00FB14BF"/>
    <w:rsid w:val="00FB7C08"/>
    <w:rsid w:val="00FC006E"/>
    <w:rsid w:val="00FC1DCF"/>
    <w:rsid w:val="00FC77D6"/>
    <w:rsid w:val="00FD018A"/>
    <w:rsid w:val="00FD0363"/>
    <w:rsid w:val="00FD4B03"/>
    <w:rsid w:val="00FD4E75"/>
    <w:rsid w:val="00FD553A"/>
    <w:rsid w:val="00FD6125"/>
    <w:rsid w:val="00FE2235"/>
    <w:rsid w:val="00FE2458"/>
    <w:rsid w:val="00FE659C"/>
    <w:rsid w:val="00FF0378"/>
    <w:rsid w:val="00FF1471"/>
    <w:rsid w:val="00FF3BB0"/>
    <w:rsid w:val="00FF46CE"/>
    <w:rsid w:val="23883B66"/>
    <w:rsid w:val="34D761DF"/>
    <w:rsid w:val="3A1E0A6D"/>
    <w:rsid w:val="44B6482A"/>
    <w:rsid w:val="69923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16BA51-1D60-403E-BD0C-42FDF2B0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 w:qFormat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宋体" w:hAnsi="Times New Roman"/>
      <w:kern w:val="2"/>
      <w:sz w:val="18"/>
      <w:szCs w:val="21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120" w:after="120"/>
      <w:ind w:firstLineChars="0" w:firstLine="0"/>
      <w:jc w:val="left"/>
      <w:outlineLvl w:val="0"/>
    </w:pPr>
    <w:rPr>
      <w:rFonts w:eastAsia="黑体" w:cs="Times New Roman"/>
      <w:bCs/>
      <w:kern w:val="44"/>
      <w:sz w:val="28"/>
      <w:szCs w:val="44"/>
    </w:rPr>
  </w:style>
  <w:style w:type="paragraph" w:styleId="2">
    <w:name w:val="heading 2"/>
    <w:basedOn w:val="a0"/>
    <w:next w:val="a0"/>
    <w:link w:val="20"/>
    <w:qFormat/>
    <w:pPr>
      <w:widowControl/>
      <w:autoSpaceDE w:val="0"/>
      <w:autoSpaceDN w:val="0"/>
      <w:spacing w:before="120" w:after="120"/>
      <w:ind w:firstLineChars="0" w:firstLine="0"/>
      <w:jc w:val="center"/>
      <w:textAlignment w:val="baseline"/>
      <w:outlineLvl w:val="1"/>
    </w:pPr>
    <w:rPr>
      <w:rFonts w:eastAsia="黑体"/>
      <w:spacing w:val="10"/>
      <w:kern w:val="0"/>
      <w:sz w:val="28"/>
      <w:szCs w:val="20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50" w:after="50"/>
      <w:ind w:firstLineChars="0" w:firstLine="0"/>
      <w:jc w:val="left"/>
      <w:outlineLvl w:val="2"/>
    </w:pPr>
    <w:rPr>
      <w:rFonts w:eastAsia="楷体"/>
      <w:bCs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qFormat/>
    <w:rPr>
      <w:szCs w:val="18"/>
    </w:rPr>
  </w:style>
  <w:style w:type="paragraph" w:styleId="a6">
    <w:name w:val="footnote text"/>
    <w:basedOn w:val="a0"/>
    <w:link w:val="a7"/>
    <w:uiPriority w:val="99"/>
    <w:semiHidden/>
    <w:unhideWhenUsed/>
    <w:qFormat/>
    <w:pPr>
      <w:jc w:val="left"/>
    </w:pPr>
    <w:rPr>
      <w:szCs w:val="18"/>
    </w:rPr>
  </w:style>
  <w:style w:type="table" w:styleId="a8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1"/>
    <w:uiPriority w:val="99"/>
    <w:semiHidden/>
    <w:unhideWhenUsed/>
    <w:qFormat/>
    <w:rPr>
      <w:color w:val="954F72" w:themeColor="followedHyperlink"/>
      <w:u w:val="single"/>
    </w:rPr>
  </w:style>
  <w:style w:type="character" w:styleId="aa">
    <w:name w:val="footnote reference"/>
    <w:basedOn w:val="a1"/>
    <w:uiPriority w:val="99"/>
    <w:semiHidden/>
    <w:unhideWhenUsed/>
    <w:qFormat/>
    <w:rPr>
      <w:vertAlign w:val="superscript"/>
    </w:rPr>
  </w:style>
  <w:style w:type="character" w:customStyle="1" w:styleId="a7">
    <w:name w:val="脚注文本 字符"/>
    <w:basedOn w:val="a1"/>
    <w:link w:val="a6"/>
    <w:uiPriority w:val="99"/>
    <w:semiHidden/>
    <w:qFormat/>
    <w:rPr>
      <w:sz w:val="18"/>
      <w:szCs w:val="18"/>
    </w:rPr>
  </w:style>
  <w:style w:type="character" w:customStyle="1" w:styleId="20">
    <w:name w:val="标题 2 字符"/>
    <w:basedOn w:val="a1"/>
    <w:link w:val="2"/>
    <w:qFormat/>
    <w:rPr>
      <w:rFonts w:ascii="Times New Roman" w:eastAsia="黑体" w:hAnsi="Times New Roman"/>
      <w:spacing w:val="10"/>
      <w:kern w:val="0"/>
      <w:sz w:val="28"/>
      <w:szCs w:val="20"/>
    </w:rPr>
  </w:style>
  <w:style w:type="character" w:customStyle="1" w:styleId="ab">
    <w:name w:val="页脚 字符"/>
    <w:basedOn w:val="a1"/>
    <w:uiPriority w:val="99"/>
    <w:semiHidden/>
    <w:qFormat/>
    <w:rPr>
      <w:sz w:val="18"/>
      <w:szCs w:val="18"/>
    </w:rPr>
  </w:style>
  <w:style w:type="paragraph" w:customStyle="1" w:styleId="ac">
    <w:name w:val="一级标题"/>
    <w:basedOn w:val="a0"/>
    <w:next w:val="a0"/>
    <w:link w:val="ad"/>
    <w:qFormat/>
    <w:pPr>
      <w:snapToGrid/>
      <w:spacing w:beforeLines="100" w:before="100" w:afterLines="100" w:after="100" w:line="240" w:lineRule="auto"/>
      <w:ind w:firstLineChars="0" w:firstLine="0"/>
      <w:jc w:val="left"/>
      <w:outlineLvl w:val="0"/>
    </w:pPr>
    <w:rPr>
      <w:rFonts w:eastAsia="黑体"/>
      <w:sz w:val="24"/>
      <w:lang w:val="en-GB"/>
    </w:rPr>
  </w:style>
  <w:style w:type="character" w:customStyle="1" w:styleId="10">
    <w:name w:val="标题 1 字符"/>
    <w:link w:val="1"/>
    <w:uiPriority w:val="9"/>
    <w:qFormat/>
    <w:rPr>
      <w:rFonts w:ascii="Times New Roman" w:eastAsia="黑体" w:hAnsi="Times New Roman" w:cs="Times New Roman"/>
      <w:bCs/>
      <w:kern w:val="44"/>
      <w:sz w:val="28"/>
      <w:szCs w:val="44"/>
    </w:rPr>
  </w:style>
  <w:style w:type="paragraph" w:customStyle="1" w:styleId="ae">
    <w:name w:val="二级标题"/>
    <w:basedOn w:val="a0"/>
    <w:next w:val="a0"/>
    <w:link w:val="Char"/>
    <w:qFormat/>
    <w:pPr>
      <w:spacing w:beforeLines="50" w:before="50" w:afterLines="50" w:after="50" w:line="240" w:lineRule="auto"/>
      <w:ind w:firstLineChars="0" w:firstLine="0"/>
      <w:jc w:val="left"/>
      <w:outlineLvl w:val="1"/>
    </w:pPr>
    <w:rPr>
      <w:rFonts w:eastAsia="黑体"/>
    </w:rPr>
  </w:style>
  <w:style w:type="character" w:customStyle="1" w:styleId="ad">
    <w:name w:val="一级标题 字符"/>
    <w:basedOn w:val="a1"/>
    <w:link w:val="ac"/>
    <w:qFormat/>
    <w:rPr>
      <w:rFonts w:ascii="Times New Roman" w:eastAsia="黑体" w:hAnsi="Times New Roman"/>
      <w:sz w:val="24"/>
      <w:lang w:val="en-GB"/>
    </w:rPr>
  </w:style>
  <w:style w:type="paragraph" w:customStyle="1" w:styleId="af">
    <w:name w:val="三级标题"/>
    <w:basedOn w:val="a0"/>
    <w:next w:val="a0"/>
    <w:link w:val="af0"/>
    <w:qFormat/>
    <w:pPr>
      <w:snapToGrid/>
      <w:spacing w:beforeLines="50" w:before="156" w:afterLines="50" w:after="156" w:line="240" w:lineRule="auto"/>
      <w:ind w:firstLineChars="0" w:firstLine="0"/>
      <w:jc w:val="left"/>
      <w:outlineLvl w:val="2"/>
    </w:pPr>
    <w:rPr>
      <w:rFonts w:eastAsia="楷体"/>
      <w:color w:val="000000"/>
      <w:lang w:val="en-GB"/>
    </w:rPr>
  </w:style>
  <w:style w:type="character" w:customStyle="1" w:styleId="Char">
    <w:name w:val="二级标题 Char"/>
    <w:basedOn w:val="a1"/>
    <w:link w:val="ae"/>
    <w:qFormat/>
    <w:rPr>
      <w:rFonts w:ascii="Times New Roman" w:eastAsia="黑体" w:hAnsi="Times New Roman"/>
      <w:sz w:val="18"/>
    </w:rPr>
  </w:style>
  <w:style w:type="character" w:customStyle="1" w:styleId="af0">
    <w:name w:val="三级标题 字符"/>
    <w:basedOn w:val="a1"/>
    <w:link w:val="af"/>
    <w:qFormat/>
    <w:rPr>
      <w:rFonts w:ascii="Times New Roman" w:eastAsia="楷体" w:hAnsi="Times New Roman"/>
      <w:color w:val="000000"/>
      <w:sz w:val="18"/>
      <w:lang w:val="en-GB"/>
    </w:rPr>
  </w:style>
  <w:style w:type="character" w:customStyle="1" w:styleId="af1">
    <w:name w:val="正文文本缩进 字符"/>
    <w:basedOn w:val="a1"/>
    <w:uiPriority w:val="99"/>
    <w:semiHidden/>
    <w:qFormat/>
  </w:style>
  <w:style w:type="character" w:styleId="af2">
    <w:name w:val="Placeholder Text"/>
    <w:basedOn w:val="a1"/>
    <w:uiPriority w:val="99"/>
    <w:semiHidden/>
    <w:qFormat/>
    <w:rPr>
      <w:color w:val="808080"/>
    </w:rPr>
  </w:style>
  <w:style w:type="character" w:customStyle="1" w:styleId="a5">
    <w:name w:val="批注框文本 字符"/>
    <w:basedOn w:val="a1"/>
    <w:link w:val="a4"/>
    <w:uiPriority w:val="99"/>
    <w:semiHidden/>
    <w:qFormat/>
    <w:rPr>
      <w:sz w:val="18"/>
      <w:szCs w:val="18"/>
    </w:rPr>
  </w:style>
  <w:style w:type="character" w:customStyle="1" w:styleId="30">
    <w:name w:val="标题 3 字符"/>
    <w:basedOn w:val="a1"/>
    <w:link w:val="3"/>
    <w:uiPriority w:val="9"/>
    <w:qFormat/>
    <w:rPr>
      <w:rFonts w:ascii="Times New Roman" w:eastAsia="楷体" w:hAnsi="Times New Roman"/>
      <w:bCs/>
      <w:szCs w:val="32"/>
    </w:rPr>
  </w:style>
  <w:style w:type="paragraph" w:customStyle="1" w:styleId="af3">
    <w:name w:val="摘要关键词标题"/>
    <w:basedOn w:val="a0"/>
    <w:next w:val="a0"/>
    <w:link w:val="Char0"/>
    <w:qFormat/>
    <w:pPr>
      <w:snapToGrid/>
      <w:spacing w:line="240" w:lineRule="auto"/>
      <w:ind w:leftChars="200" w:left="200" w:rightChars="200" w:right="200"/>
    </w:pPr>
    <w:rPr>
      <w:rFonts w:eastAsia="黑体"/>
      <w:color w:val="000000"/>
      <w:kern w:val="0"/>
    </w:rPr>
  </w:style>
  <w:style w:type="character" w:customStyle="1" w:styleId="Char0">
    <w:name w:val="摘要关键词标题 Char"/>
    <w:basedOn w:val="a1"/>
    <w:link w:val="af3"/>
    <w:qFormat/>
    <w:rPr>
      <w:rFonts w:eastAsia="黑体"/>
      <w:color w:val="000000"/>
      <w:kern w:val="0"/>
      <w:sz w:val="18"/>
    </w:rPr>
  </w:style>
  <w:style w:type="paragraph" w:customStyle="1" w:styleId="af4">
    <w:name w:val="作者名"/>
    <w:basedOn w:val="a0"/>
    <w:next w:val="a0"/>
    <w:link w:val="Char1"/>
    <w:qFormat/>
    <w:pPr>
      <w:spacing w:beforeLines="50" w:before="156" w:afterLines="50" w:after="156"/>
      <w:ind w:firstLineChars="0" w:firstLine="0"/>
      <w:jc w:val="center"/>
    </w:pPr>
    <w:rPr>
      <w:rFonts w:eastAsia="楷体"/>
      <w:sz w:val="24"/>
      <w:szCs w:val="28"/>
    </w:rPr>
  </w:style>
  <w:style w:type="character" w:customStyle="1" w:styleId="Char1">
    <w:name w:val="作者名 Char"/>
    <w:basedOn w:val="a1"/>
    <w:link w:val="af4"/>
    <w:qFormat/>
    <w:rPr>
      <w:rFonts w:ascii="Times New Roman" w:eastAsia="楷体" w:hAnsi="Times New Roman"/>
      <w:sz w:val="24"/>
      <w:szCs w:val="28"/>
    </w:rPr>
  </w:style>
  <w:style w:type="paragraph" w:customStyle="1" w:styleId="a">
    <w:name w:val="参考文献"/>
    <w:basedOn w:val="a0"/>
    <w:next w:val="a0"/>
    <w:link w:val="Char2"/>
    <w:qFormat/>
    <w:pPr>
      <w:numPr>
        <w:numId w:val="1"/>
      </w:numPr>
      <w:topLinePunct/>
      <w:spacing w:line="300" w:lineRule="exact"/>
      <w:ind w:left="0" w:firstLineChars="0" w:firstLine="0"/>
    </w:pPr>
    <w:rPr>
      <w:sz w:val="15"/>
      <w:szCs w:val="18"/>
    </w:rPr>
  </w:style>
  <w:style w:type="paragraph" w:customStyle="1" w:styleId="af5">
    <w:name w:val="表格内容"/>
    <w:basedOn w:val="a0"/>
    <w:next w:val="a0"/>
    <w:link w:val="af6"/>
    <w:qFormat/>
    <w:pPr>
      <w:spacing w:line="240" w:lineRule="auto"/>
      <w:ind w:firstLineChars="0" w:firstLine="0"/>
      <w:jc w:val="center"/>
      <w:textAlignment w:val="center"/>
    </w:pPr>
    <w:rPr>
      <w:rFonts w:cs="Times New Roman"/>
      <w:sz w:val="15"/>
      <w:szCs w:val="15"/>
    </w:rPr>
  </w:style>
  <w:style w:type="character" w:customStyle="1" w:styleId="Char2">
    <w:name w:val="参考文献 Char"/>
    <w:basedOn w:val="a1"/>
    <w:link w:val="a"/>
    <w:qFormat/>
    <w:rPr>
      <w:rFonts w:ascii="Times New Roman" w:eastAsia="宋体" w:hAnsi="Times New Roman"/>
      <w:sz w:val="15"/>
      <w:szCs w:val="18"/>
    </w:rPr>
  </w:style>
  <w:style w:type="character" w:customStyle="1" w:styleId="af6">
    <w:name w:val="表格内容 字符"/>
    <w:basedOn w:val="a1"/>
    <w:link w:val="af5"/>
    <w:qFormat/>
    <w:rPr>
      <w:rFonts w:ascii="Times New Roman" w:eastAsia="宋体" w:hAnsi="Times New Roman" w:cs="Times New Roman"/>
      <w:sz w:val="15"/>
      <w:szCs w:val="15"/>
    </w:rPr>
  </w:style>
  <w:style w:type="paragraph" w:customStyle="1" w:styleId="af7">
    <w:name w:val="中文表题"/>
    <w:basedOn w:val="a0"/>
    <w:link w:val="Char3"/>
    <w:qFormat/>
    <w:pPr>
      <w:spacing w:beforeLines="100" w:before="100" w:afterLines="50" w:after="50" w:line="240" w:lineRule="auto"/>
      <w:ind w:firstLineChars="0" w:firstLine="0"/>
      <w:jc w:val="center"/>
    </w:pPr>
    <w:rPr>
      <w:rFonts w:eastAsia="黑体" w:cs="Times New Roman"/>
      <w:color w:val="000000"/>
      <w:szCs w:val="18"/>
      <w:lang w:val="en-GB"/>
    </w:rPr>
  </w:style>
  <w:style w:type="character" w:customStyle="1" w:styleId="Char3">
    <w:name w:val="中文表题 Char"/>
    <w:basedOn w:val="a1"/>
    <w:link w:val="af7"/>
    <w:qFormat/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customStyle="1" w:styleId="-">
    <w:name w:val="参考文献-十位"/>
    <w:basedOn w:val="a"/>
    <w:link w:val="-0"/>
    <w:qFormat/>
  </w:style>
  <w:style w:type="character" w:customStyle="1" w:styleId="-0">
    <w:name w:val="参考文献-十位 字符"/>
    <w:basedOn w:val="Char2"/>
    <w:link w:val="-"/>
    <w:qFormat/>
    <w:rPr>
      <w:rFonts w:ascii="Times New Roman" w:eastAsia="宋体" w:hAnsi="Times New Roman"/>
      <w:sz w:val="18"/>
      <w:szCs w:val="18"/>
    </w:rPr>
  </w:style>
  <w:style w:type="paragraph" w:customStyle="1" w:styleId="af8">
    <w:name w:val="中文图题"/>
    <w:basedOn w:val="a0"/>
    <w:next w:val="a0"/>
    <w:link w:val="Char4"/>
    <w:qFormat/>
    <w:pPr>
      <w:spacing w:beforeLines="50" w:before="50" w:afterLines="100" w:after="100" w:line="240" w:lineRule="auto"/>
      <w:ind w:firstLineChars="0" w:firstLine="0"/>
      <w:jc w:val="center"/>
    </w:pPr>
    <w:rPr>
      <w:rFonts w:eastAsia="黑体"/>
    </w:rPr>
  </w:style>
  <w:style w:type="character" w:customStyle="1" w:styleId="Char4">
    <w:name w:val="中文图题 Char"/>
    <w:basedOn w:val="a1"/>
    <w:link w:val="af8"/>
    <w:qFormat/>
    <w:rPr>
      <w:rFonts w:ascii="Times New Roman" w:eastAsia="黑体" w:hAnsi="Times New Roman"/>
      <w:sz w:val="18"/>
    </w:rPr>
  </w:style>
  <w:style w:type="paragraph" w:customStyle="1" w:styleId="af9">
    <w:name w:val="作者简介"/>
    <w:basedOn w:val="a6"/>
    <w:link w:val="Char5"/>
    <w:qFormat/>
    <w:pPr>
      <w:spacing w:beforeLines="200" w:before="200" w:afterLines="50" w:after="50" w:line="240" w:lineRule="auto"/>
      <w:ind w:firstLineChars="0" w:firstLine="0"/>
    </w:pPr>
    <w:rPr>
      <w:rFonts w:eastAsia="楷体" w:cs="Times New Roman"/>
      <w:sz w:val="15"/>
      <w:szCs w:val="15"/>
    </w:rPr>
  </w:style>
  <w:style w:type="character" w:customStyle="1" w:styleId="Char5">
    <w:name w:val="作者简介 Char"/>
    <w:basedOn w:val="a7"/>
    <w:link w:val="af9"/>
    <w:qFormat/>
    <w:rPr>
      <w:rFonts w:ascii="Times New Roman" w:eastAsia="楷体" w:hAnsi="Times New Roman" w:cs="Times New Roman"/>
      <w:sz w:val="15"/>
      <w:szCs w:val="15"/>
    </w:rPr>
  </w:style>
  <w:style w:type="table" w:customStyle="1" w:styleId="11">
    <w:name w:val="网格型1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"/>
    <w:basedOn w:val="a2"/>
    <w:uiPriority w:val="39"/>
    <w:qFormat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论文题目"/>
    <w:basedOn w:val="a0"/>
    <w:next w:val="a0"/>
    <w:qFormat/>
    <w:pPr>
      <w:spacing w:beforeLines="150" w:before="150" w:afterLines="150" w:after="150"/>
      <w:ind w:firstLineChars="0" w:firstLine="0"/>
      <w:jc w:val="center"/>
    </w:pPr>
    <w:rPr>
      <w:color w:val="2E74B5" w:themeColor="accent1" w:themeShade="BF"/>
      <w:sz w:val="52"/>
    </w:rPr>
  </w:style>
  <w:style w:type="paragraph" w:customStyle="1" w:styleId="afb">
    <w:name w:val="作者单位"/>
    <w:basedOn w:val="a0"/>
    <w:next w:val="a0"/>
    <w:link w:val="Char6"/>
    <w:qFormat/>
    <w:pPr>
      <w:spacing w:beforeLines="50" w:before="50" w:afterLines="50" w:after="50"/>
      <w:ind w:firstLineChars="0" w:firstLine="0"/>
      <w:jc w:val="center"/>
    </w:pPr>
    <w:rPr>
      <w:szCs w:val="28"/>
    </w:rPr>
  </w:style>
  <w:style w:type="character" w:customStyle="1" w:styleId="Char6">
    <w:name w:val="作者单位 Char"/>
    <w:basedOn w:val="a1"/>
    <w:link w:val="afb"/>
    <w:qFormat/>
    <w:rPr>
      <w:rFonts w:ascii="Times New Roman" w:eastAsia="宋体" w:hAnsi="Times New Roman"/>
      <w:sz w:val="18"/>
      <w:szCs w:val="28"/>
    </w:rPr>
  </w:style>
  <w:style w:type="paragraph" w:customStyle="1" w:styleId="afc">
    <w:name w:val="摘要关键词正文"/>
    <w:basedOn w:val="a0"/>
    <w:next w:val="a0"/>
    <w:link w:val="Char7"/>
    <w:qFormat/>
    <w:rPr>
      <w:rFonts w:eastAsia="楷体"/>
    </w:rPr>
  </w:style>
  <w:style w:type="character" w:customStyle="1" w:styleId="Char7">
    <w:name w:val="摘要关键词正文 Char"/>
    <w:basedOn w:val="a1"/>
    <w:link w:val="afc"/>
    <w:qFormat/>
    <w:rPr>
      <w:rFonts w:ascii="Times New Roman" w:eastAsia="楷体" w:hAnsi="Times New Roman"/>
      <w:sz w:val="18"/>
    </w:rPr>
  </w:style>
  <w:style w:type="paragraph" w:customStyle="1" w:styleId="afd">
    <w:name w:val="通讯作者"/>
    <w:basedOn w:val="a0"/>
    <w:next w:val="a0"/>
    <w:qFormat/>
    <w:rPr>
      <w:rFonts w:eastAsia="楷体"/>
      <w:sz w:val="15"/>
    </w:rPr>
  </w:style>
  <w:style w:type="paragraph" w:customStyle="1" w:styleId="afe">
    <w:name w:val="参考文献标题"/>
    <w:basedOn w:val="a0"/>
    <w:next w:val="a0"/>
    <w:qFormat/>
    <w:pPr>
      <w:spacing w:beforeLines="50" w:before="156" w:afterLines="50" w:after="156"/>
      <w:ind w:firstLineChars="0" w:firstLine="0"/>
      <w:jc w:val="center"/>
      <w:outlineLvl w:val="0"/>
    </w:pPr>
    <w:rPr>
      <w:rFonts w:eastAsia="黑体"/>
    </w:rPr>
  </w:style>
  <w:style w:type="paragraph" w:customStyle="1" w:styleId="aff">
    <w:name w:val="页眉页脚"/>
    <w:basedOn w:val="a0"/>
    <w:next w:val="a0"/>
    <w:qFormat/>
    <w:pPr>
      <w:spacing w:line="240" w:lineRule="auto"/>
      <w:ind w:firstLineChars="0" w:firstLine="105"/>
      <w:jc w:val="center"/>
    </w:pPr>
    <w:rPr>
      <w:rFonts w:eastAsia="楷体"/>
      <w:sz w:val="15"/>
    </w:rPr>
  </w:style>
  <w:style w:type="character" w:customStyle="1" w:styleId="aff0">
    <w:name w:val="刊名中文"/>
    <w:basedOn w:val="a1"/>
    <w:uiPriority w:val="1"/>
    <w:qFormat/>
    <w:rPr>
      <w:rFonts w:eastAsia="黑体"/>
      <w:b/>
      <w:sz w:val="21"/>
    </w:rPr>
  </w:style>
  <w:style w:type="character" w:customStyle="1" w:styleId="aff1">
    <w:name w:val="刊名英文"/>
    <w:basedOn w:val="a1"/>
    <w:uiPriority w:val="1"/>
    <w:qFormat/>
    <w:rPr>
      <w:sz w:val="21"/>
    </w:rPr>
  </w:style>
  <w:style w:type="paragraph" w:customStyle="1" w:styleId="aff2">
    <w:name w:val="表题中文"/>
    <w:basedOn w:val="a0"/>
    <w:next w:val="a0"/>
    <w:link w:val="aff3"/>
    <w:qFormat/>
    <w:pPr>
      <w:spacing w:beforeLines="100" w:before="100" w:afterLines="50" w:after="50" w:line="240" w:lineRule="auto"/>
      <w:ind w:firstLineChars="0" w:firstLine="0"/>
      <w:jc w:val="center"/>
    </w:pPr>
    <w:rPr>
      <w:rFonts w:eastAsia="黑体" w:cs="Times New Roman"/>
      <w:color w:val="000000"/>
      <w:szCs w:val="18"/>
      <w:lang w:val="en-GB"/>
    </w:rPr>
  </w:style>
  <w:style w:type="character" w:customStyle="1" w:styleId="aff3">
    <w:name w:val="表题中文 字符"/>
    <w:basedOn w:val="a1"/>
    <w:link w:val="aff2"/>
    <w:qFormat/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character" w:styleId="aff4">
    <w:name w:val="Hyperlink"/>
    <w:basedOn w:val="a1"/>
    <w:uiPriority w:val="99"/>
    <w:unhideWhenUsed/>
    <w:rsid w:val="00B61E95"/>
    <w:rPr>
      <w:color w:val="0563C1" w:themeColor="hyperlink"/>
      <w:u w:val="single"/>
    </w:rPr>
  </w:style>
  <w:style w:type="character" w:styleId="aff5">
    <w:name w:val="Unresolved Mention"/>
    <w:basedOn w:val="a1"/>
    <w:uiPriority w:val="99"/>
    <w:semiHidden/>
    <w:unhideWhenUsed/>
    <w:rsid w:val="00B61E95"/>
    <w:rPr>
      <w:color w:val="605E5C"/>
      <w:shd w:val="clear" w:color="auto" w:fill="E1DFDD"/>
    </w:rPr>
  </w:style>
  <w:style w:type="paragraph" w:styleId="aff6">
    <w:name w:val="footer"/>
    <w:basedOn w:val="a0"/>
    <w:link w:val="12"/>
    <w:unhideWhenUsed/>
    <w:rsid w:val="00B61E95"/>
    <w:pPr>
      <w:tabs>
        <w:tab w:val="center" w:pos="4153"/>
        <w:tab w:val="right" w:pos="8306"/>
      </w:tabs>
      <w:spacing w:line="240" w:lineRule="auto"/>
      <w:jc w:val="left"/>
    </w:pPr>
    <w:rPr>
      <w:szCs w:val="18"/>
    </w:rPr>
  </w:style>
  <w:style w:type="character" w:customStyle="1" w:styleId="12">
    <w:name w:val="页脚 字符1"/>
    <w:basedOn w:val="a1"/>
    <w:link w:val="aff6"/>
    <w:rsid w:val="00B61E95"/>
    <w:rPr>
      <w:rFonts w:ascii="Times New Roman" w:eastAsia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5105;&#30340;&#25991;&#26723;\&#26700;&#38754;\&#12298;&#29289;&#32852;&#32593;&#25216;&#26415;&#12299;&#25237;&#31295;&#27169;&#26495;-&#35831;&#29992;word2010&#21450;&#20197;&#19978;&#29256;&#26412;&#25171;&#24320;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481A1-7EA1-454A-9D27-32C479BBE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《物联网技术》投稿模板-请用word2010及以上版本打开.dotx</Template>
  <TotalTime>0</TotalTime>
  <Pages>1</Pages>
  <Words>13</Words>
  <Characters>77</Characters>
  <Application>Microsoft Office Word</Application>
  <DocSecurity>0</DocSecurity>
  <Lines>1</Lines>
  <Paragraphs>1</Paragraphs>
  <ScaleCrop>false</ScaleCrop>
  <Company>SysCeo.com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gg</dc:creator>
  <cp:lastModifiedBy>gg</cp:lastModifiedBy>
  <cp:revision>2</cp:revision>
  <dcterms:created xsi:type="dcterms:W3CDTF">2023-10-30T00:58:00Z</dcterms:created>
  <dcterms:modified xsi:type="dcterms:W3CDTF">2023-10-30T00:58:00Z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F715CA7C30A9455EA5EE2BD5DA3C9207</vt:lpwstr>
  </property>
  <property fmtid="{D5CDD505-2E9C-101B-9397-08002B2CF9AE}" pid="3" name="KSOProductBuildVer">
    <vt:lpwstr>2052-11.1.0.13703</vt:lpwstr>
  </property>
</Properties>
</file>